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9F0" w:rsidRPr="00C051C0" w:rsidRDefault="002609F0" w:rsidP="002609F0">
      <w:pPr>
        <w:rPr>
          <w:b/>
        </w:rPr>
      </w:pPr>
      <w:r w:rsidRPr="00C051C0">
        <w:rPr>
          <w:b/>
        </w:rPr>
        <w:t xml:space="preserve">Speaker Submissions: </w:t>
      </w:r>
      <w:r>
        <w:rPr>
          <w:b/>
        </w:rPr>
        <w:t>Graduate Students</w:t>
      </w:r>
    </w:p>
    <w:p w:rsidR="002609F0" w:rsidRDefault="002609F0" w:rsidP="002609F0">
      <w:pPr>
        <w:spacing w:after="240"/>
      </w:pPr>
      <w:r w:rsidRPr="0006049A">
        <w:rPr>
          <w:bCs/>
        </w:rPr>
        <w:t xml:space="preserve">We </w:t>
      </w:r>
      <w:r>
        <w:rPr>
          <w:bCs/>
        </w:rPr>
        <w:t>are</w:t>
      </w:r>
      <w:r w:rsidRPr="0006049A">
        <w:rPr>
          <w:bCs/>
        </w:rPr>
        <w:t xml:space="preserve"> </w:t>
      </w:r>
      <w:r>
        <w:rPr>
          <w:bCs/>
        </w:rPr>
        <w:t xml:space="preserve">seeking </w:t>
      </w:r>
      <w:r w:rsidRPr="0006049A">
        <w:rPr>
          <w:bCs/>
        </w:rPr>
        <w:t>student submissions for 10-15 minute presentations on topics related to animal policy</w:t>
      </w:r>
      <w:r w:rsidRPr="0006049A">
        <w:t xml:space="preserve">. These presentations will be welcomed either in-person or online via video conference. </w:t>
      </w:r>
      <w:r w:rsidRPr="00096F19">
        <w:t>We invite current and recent graduates of animal welfare and policy pr</w:t>
      </w:r>
      <w:bookmarkStart w:id="0" w:name="_GoBack"/>
      <w:bookmarkEnd w:id="0"/>
      <w:r w:rsidRPr="00096F19">
        <w:t>ograms</w:t>
      </w:r>
      <w:r w:rsidRPr="0006049A">
        <w:t xml:space="preserve"> to submit </w:t>
      </w:r>
      <w:r>
        <w:t>presentation proposals</w:t>
      </w:r>
      <w:r w:rsidRPr="0006049A">
        <w:t xml:space="preserve"> on any completed or forthcoming research related to animal policy </w:t>
      </w:r>
      <w:r>
        <w:t xml:space="preserve">below. Please send proposals to </w:t>
      </w:r>
      <w:hyperlink r:id="rId6" w:history="1">
        <w:r w:rsidRPr="007354CC">
          <w:rPr>
            <w:rStyle w:val="Hyperlink"/>
          </w:rPr>
          <w:t>outreach@spca.bc.ca</w:t>
        </w:r>
      </w:hyperlink>
      <w:r>
        <w:t xml:space="preserve"> by </w:t>
      </w:r>
      <w:r w:rsidR="009A3315">
        <w:rPr>
          <w:b/>
        </w:rPr>
        <w:t>October 5</w:t>
      </w:r>
      <w:r w:rsidR="009A3315" w:rsidRPr="00F761FE">
        <w:rPr>
          <w:b/>
          <w:vertAlign w:val="superscript"/>
        </w:rPr>
        <w:t>th</w:t>
      </w:r>
      <w:r w:rsidRPr="00373E79">
        <w:rPr>
          <w:b/>
        </w:rPr>
        <w:t>, 2018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7536"/>
      </w:tblGrid>
      <w:tr w:rsidR="002609F0" w:rsidTr="002609F0">
        <w:trPr>
          <w:trHeight w:val="432"/>
        </w:trPr>
        <w:tc>
          <w:tcPr>
            <w:tcW w:w="1794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vAlign w:val="center"/>
          </w:tcPr>
          <w:p w:rsidR="002609F0" w:rsidRPr="002609F0" w:rsidRDefault="002609F0" w:rsidP="006D1404">
            <w:pPr>
              <w:rPr>
                <w:b/>
                <w:color w:val="171717"/>
              </w:rPr>
            </w:pPr>
            <w:r w:rsidRPr="002609F0">
              <w:rPr>
                <w:b/>
                <w:color w:val="171717"/>
              </w:rPr>
              <w:t>Name:</w:t>
            </w:r>
          </w:p>
        </w:tc>
        <w:tc>
          <w:tcPr>
            <w:tcW w:w="7536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vAlign w:val="center"/>
          </w:tcPr>
          <w:p w:rsidR="002609F0" w:rsidRDefault="002609F0" w:rsidP="006D1404"/>
        </w:tc>
      </w:tr>
      <w:tr w:rsidR="002609F0" w:rsidTr="002609F0">
        <w:trPr>
          <w:trHeight w:val="432"/>
        </w:trPr>
        <w:tc>
          <w:tcPr>
            <w:tcW w:w="1794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vAlign w:val="center"/>
          </w:tcPr>
          <w:p w:rsidR="002609F0" w:rsidRPr="002609F0" w:rsidRDefault="002609F0" w:rsidP="006D1404">
            <w:pPr>
              <w:rPr>
                <w:b/>
                <w:color w:val="171717"/>
              </w:rPr>
            </w:pPr>
            <w:r w:rsidRPr="002609F0">
              <w:rPr>
                <w:b/>
                <w:color w:val="171717"/>
              </w:rPr>
              <w:t>Email:</w:t>
            </w:r>
          </w:p>
        </w:tc>
        <w:tc>
          <w:tcPr>
            <w:tcW w:w="7536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vAlign w:val="center"/>
          </w:tcPr>
          <w:p w:rsidR="002609F0" w:rsidRDefault="002609F0" w:rsidP="006D1404"/>
        </w:tc>
      </w:tr>
      <w:tr w:rsidR="002609F0" w:rsidTr="002609F0">
        <w:trPr>
          <w:trHeight w:val="432"/>
        </w:trPr>
        <w:tc>
          <w:tcPr>
            <w:tcW w:w="1794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vAlign w:val="center"/>
          </w:tcPr>
          <w:p w:rsidR="002609F0" w:rsidRPr="002609F0" w:rsidRDefault="002609F0" w:rsidP="006D1404">
            <w:pPr>
              <w:rPr>
                <w:b/>
                <w:color w:val="171717"/>
              </w:rPr>
            </w:pPr>
            <w:r w:rsidRPr="002609F0">
              <w:rPr>
                <w:b/>
                <w:color w:val="171717"/>
              </w:rPr>
              <w:t>Institution:</w:t>
            </w:r>
          </w:p>
        </w:tc>
        <w:tc>
          <w:tcPr>
            <w:tcW w:w="7536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  <w:vAlign w:val="center"/>
          </w:tcPr>
          <w:p w:rsidR="002609F0" w:rsidRDefault="002609F0" w:rsidP="006D1404"/>
        </w:tc>
      </w:tr>
      <w:tr w:rsidR="002609F0" w:rsidTr="002609F0">
        <w:trPr>
          <w:trHeight w:val="3833"/>
        </w:trPr>
        <w:tc>
          <w:tcPr>
            <w:tcW w:w="1794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</w:tcPr>
          <w:p w:rsidR="002609F0" w:rsidRPr="002609F0" w:rsidRDefault="002609F0" w:rsidP="006D1404">
            <w:pPr>
              <w:rPr>
                <w:b/>
                <w:color w:val="171717"/>
              </w:rPr>
            </w:pPr>
            <w:r w:rsidRPr="002609F0">
              <w:rPr>
                <w:b/>
                <w:color w:val="171717"/>
              </w:rPr>
              <w:t>Proposal:</w:t>
            </w:r>
          </w:p>
          <w:p w:rsidR="002609F0" w:rsidRPr="002609F0" w:rsidRDefault="002609F0" w:rsidP="006D1404">
            <w:pPr>
              <w:rPr>
                <w:b/>
                <w:color w:val="171717"/>
              </w:rPr>
            </w:pPr>
            <w:r w:rsidRPr="002609F0">
              <w:rPr>
                <w:b/>
                <w:color w:val="171717"/>
              </w:rPr>
              <w:t>(100-250 words)</w:t>
            </w:r>
          </w:p>
        </w:tc>
        <w:tc>
          <w:tcPr>
            <w:tcW w:w="7536" w:type="dxa"/>
            <w:tcBorders>
              <w:top w:val="single" w:sz="12" w:space="0" w:color="767171"/>
              <w:left w:val="single" w:sz="12" w:space="0" w:color="767171"/>
              <w:bottom w:val="single" w:sz="12" w:space="0" w:color="767171"/>
              <w:right w:val="single" w:sz="12" w:space="0" w:color="767171"/>
            </w:tcBorders>
          </w:tcPr>
          <w:p w:rsidR="002609F0" w:rsidRDefault="002609F0" w:rsidP="006D1404"/>
        </w:tc>
      </w:tr>
    </w:tbl>
    <w:p w:rsidR="00376010" w:rsidRDefault="00376010"/>
    <w:sectPr w:rsidR="00376010" w:rsidSect="00622F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92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177" w:rsidRDefault="001F2177" w:rsidP="00622F2D">
      <w:pPr>
        <w:spacing w:after="0" w:line="240" w:lineRule="auto"/>
      </w:pPr>
      <w:r>
        <w:separator/>
      </w:r>
    </w:p>
  </w:endnote>
  <w:endnote w:type="continuationSeparator" w:id="0">
    <w:p w:rsidR="001F2177" w:rsidRDefault="001F2177" w:rsidP="0062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 w:rsidP="002609F0">
    <w:pPr>
      <w:pStyle w:val="Footer"/>
      <w:jc w:val="right"/>
    </w:pPr>
    <w:r>
      <w:rPr>
        <w:noProof/>
      </w:rPr>
      <w:drawing>
        <wp:inline distT="0" distB="0" distL="0" distR="0">
          <wp:extent cx="2033905" cy="678180"/>
          <wp:effectExtent l="0" t="0" r="0" b="0"/>
          <wp:docPr id="1" name="Picture 1" descr="C:\Users\amym\Desktop\black-logo-tagline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ym\Desktop\black-logo-tagline-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177" w:rsidRDefault="001F2177" w:rsidP="00622F2D">
      <w:pPr>
        <w:spacing w:after="0" w:line="240" w:lineRule="auto"/>
      </w:pPr>
      <w:r>
        <w:separator/>
      </w:r>
    </w:p>
  </w:footnote>
  <w:footnote w:type="continuationSeparator" w:id="0">
    <w:p w:rsidR="001F2177" w:rsidRDefault="001F2177" w:rsidP="00622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2D" w:rsidRDefault="002609F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9390" cy="1011936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390" cy="1011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F0"/>
    <w:rsid w:val="001F2177"/>
    <w:rsid w:val="002609F0"/>
    <w:rsid w:val="00376010"/>
    <w:rsid w:val="00622F2D"/>
    <w:rsid w:val="007D311A"/>
    <w:rsid w:val="008C27C1"/>
    <w:rsid w:val="009A3315"/>
    <w:rsid w:val="00F7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FA6347"/>
  <w15:chartTrackingRefBased/>
  <w15:docId w15:val="{1B5445FE-649C-4CF1-BFDA-031ABDF4B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9F0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F2D"/>
  </w:style>
  <w:style w:type="paragraph" w:styleId="Footer">
    <w:name w:val="footer"/>
    <w:basedOn w:val="Normal"/>
    <w:link w:val="FooterChar"/>
    <w:uiPriority w:val="99"/>
    <w:unhideWhenUsed/>
    <w:rsid w:val="00622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F2D"/>
  </w:style>
  <w:style w:type="character" w:styleId="Hyperlink">
    <w:name w:val="Hyperlink"/>
    <w:uiPriority w:val="99"/>
    <w:unhideWhenUsed/>
    <w:rsid w:val="002609F0"/>
    <w:rPr>
      <w:color w:val="0563C1"/>
      <w:u w:val="single"/>
    </w:rPr>
  </w:style>
  <w:style w:type="table" w:styleId="TableGrid">
    <w:name w:val="Table Grid"/>
    <w:basedOn w:val="TableNormal"/>
    <w:uiPriority w:val="39"/>
    <w:rsid w:val="002609F0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utreach@spca.bc.ca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m\Desktop\temporary\CAPS\SaveTheDate\Header\CAPS_Heade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CAPS_Header2.dot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Morris</dc:creator>
  <cp:keywords/>
  <dc:description/>
  <cp:lastModifiedBy>Fiona Downey</cp:lastModifiedBy>
  <cp:revision>3</cp:revision>
  <dcterms:created xsi:type="dcterms:W3CDTF">2018-09-17T17:50:00Z</dcterms:created>
  <dcterms:modified xsi:type="dcterms:W3CDTF">2018-09-17T17:50:00Z</dcterms:modified>
</cp:coreProperties>
</file>